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10.71.500.3050-005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Betreibung der Gemeinschaftsunterkunft "Alte Post Malchin" in 17139 Malchin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Betreibung der Gemeinschaftsunterkunft "Alte Post Malchin" in 17139 Malchin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